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6233" w14:textId="527DE990" w:rsidR="00DB3B25" w:rsidRPr="00E852BB" w:rsidRDefault="00311BD0" w:rsidP="001A4A7D">
      <w:pPr>
        <w:ind w:firstLine="0"/>
        <w:jc w:val="center"/>
        <w:rPr>
          <w:b/>
          <w:bCs/>
        </w:rPr>
      </w:pPr>
      <w:r w:rsidRPr="00E852BB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0240A45" wp14:editId="1435BB0D">
            <wp:simplePos x="0" y="0"/>
            <wp:positionH relativeFrom="column">
              <wp:posOffset>157480</wp:posOffset>
            </wp:positionH>
            <wp:positionV relativeFrom="paragraph">
              <wp:posOffset>41910</wp:posOffset>
            </wp:positionV>
            <wp:extent cx="6912610" cy="9611995"/>
            <wp:effectExtent l="0" t="0" r="2540" b="825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FA0CC" w14:textId="1EDE555F" w:rsidR="00DB3B25" w:rsidRPr="00E852BB" w:rsidRDefault="00DB3B25" w:rsidP="001A4A7D">
      <w:pPr>
        <w:autoSpaceDE/>
        <w:autoSpaceDN/>
        <w:ind w:firstLine="0"/>
        <w:jc w:val="left"/>
        <w:rPr>
          <w:b/>
          <w:bCs/>
        </w:rPr>
      </w:pPr>
      <w:r w:rsidRPr="00E852BB">
        <w:rPr>
          <w:b/>
          <w:bCs/>
        </w:rPr>
        <w:br w:type="page"/>
      </w:r>
    </w:p>
    <w:p w14:paraId="3EC6D9BB" w14:textId="7F8D0542" w:rsidR="00A72191" w:rsidRPr="00E852BB" w:rsidRDefault="00163C20" w:rsidP="001A4A7D">
      <w:pPr>
        <w:ind w:firstLine="0"/>
        <w:jc w:val="center"/>
        <w:rPr>
          <w:b/>
          <w:bCs/>
        </w:rPr>
      </w:pPr>
      <w:r w:rsidRPr="00E852BB">
        <w:rPr>
          <w:b/>
          <w:bCs/>
        </w:rPr>
        <w:t>Vánoční zázrak – narození Krista</w:t>
      </w:r>
    </w:p>
    <w:p w14:paraId="6D9BA3B0" w14:textId="77777777" w:rsidR="00163C20" w:rsidRPr="00E852BB" w:rsidRDefault="00163C20" w:rsidP="001A4A7D">
      <w:pPr>
        <w:ind w:firstLine="0"/>
        <w:rPr>
          <w:b/>
          <w:bCs/>
        </w:rPr>
      </w:pPr>
    </w:p>
    <w:p w14:paraId="06E37F17" w14:textId="77777777" w:rsidR="00903CC0" w:rsidRPr="00E852BB" w:rsidRDefault="00A72191" w:rsidP="001A4A7D">
      <w:pPr>
        <w:ind w:firstLine="0"/>
        <w:jc w:val="center"/>
        <w:rPr>
          <w:i/>
          <w:iCs/>
        </w:rPr>
      </w:pPr>
      <w:r w:rsidRPr="00E852BB">
        <w:rPr>
          <w:i/>
          <w:iCs/>
        </w:rPr>
        <w:t>Bůh přišel na svět bez zlata a stříbra, zato uprostřed bláta</w:t>
      </w:r>
    </w:p>
    <w:p w14:paraId="608F5B69" w14:textId="77777777" w:rsidR="00163C20" w:rsidRPr="00E852BB" w:rsidRDefault="00163C20" w:rsidP="001A4A7D">
      <w:pPr>
        <w:ind w:firstLine="0"/>
      </w:pPr>
    </w:p>
    <w:p w14:paraId="76B2C4FA" w14:textId="77777777" w:rsidR="00903CC0" w:rsidRPr="00E852BB" w:rsidRDefault="00903CC0" w:rsidP="001A4A7D">
      <w:pPr>
        <w:ind w:firstLine="0"/>
      </w:pPr>
      <w:r w:rsidRPr="00E852BB">
        <w:t xml:space="preserve">Milé děti </w:t>
      </w:r>
      <w:r w:rsidR="00163C20" w:rsidRPr="00E852BB">
        <w:t xml:space="preserve">a milí </w:t>
      </w:r>
      <w:r w:rsidRPr="00E852BB">
        <w:t>dospělí, dnes se společně vydáme na úžasný příběh, který se odehrál před mnoha lety. Je to příběh o Vánoční hvězdě a narození našeho Pána a Spasitele, Ježíše Krista.</w:t>
      </w:r>
    </w:p>
    <w:p w14:paraId="433B91FF" w14:textId="77777777" w:rsidR="00903CC0" w:rsidRPr="00E852BB" w:rsidRDefault="00903CC0" w:rsidP="001A4A7D">
      <w:pPr>
        <w:ind w:firstLine="0"/>
      </w:pPr>
    </w:p>
    <w:p w14:paraId="5F5CC21F" w14:textId="77777777" w:rsidR="00903CC0" w:rsidRPr="00E852BB" w:rsidRDefault="00903CC0" w:rsidP="001A4A7D">
      <w:pPr>
        <w:ind w:firstLine="0"/>
      </w:pPr>
      <w:r w:rsidRPr="00E852BB">
        <w:t>Dlouho, dlouho před tím, než se narodil Ježíš, svět byl plný očekávání. Lidé toužili po zachránci, který by jim přinesl naději a pokoj. A protože Bůh je skvělý a laskavý, rozhodl se nám dát toho největšího zachránce.</w:t>
      </w:r>
    </w:p>
    <w:p w14:paraId="048FFAFA" w14:textId="77777777" w:rsidR="00903CC0" w:rsidRPr="00E852BB" w:rsidRDefault="00903CC0" w:rsidP="001A4A7D">
      <w:pPr>
        <w:ind w:firstLine="0"/>
      </w:pPr>
    </w:p>
    <w:p w14:paraId="229C08E3" w14:textId="77777777" w:rsidR="00903CC0" w:rsidRPr="00E852BB" w:rsidRDefault="00903CC0" w:rsidP="001A4A7D">
      <w:pPr>
        <w:ind w:firstLine="0"/>
      </w:pPr>
      <w:r w:rsidRPr="00E852BB">
        <w:t>V jedné malé vesničce jménem Nazaret žila mladá žena Marie. Marie byla zasnoubena s mužem jménem Josef. Jednoho dne dostala zprávu od Boha. Ten k ní poslal anděla s velmi důležitou informací.</w:t>
      </w:r>
    </w:p>
    <w:p w14:paraId="570DAB8E" w14:textId="77777777" w:rsidR="00903CC0" w:rsidRPr="00E852BB" w:rsidRDefault="00903CC0" w:rsidP="001A4A7D">
      <w:pPr>
        <w:ind w:firstLine="0"/>
      </w:pPr>
    </w:p>
    <w:p w14:paraId="427B3E2D" w14:textId="77777777" w:rsidR="00903CC0" w:rsidRPr="00E852BB" w:rsidRDefault="00903CC0" w:rsidP="001A4A7D">
      <w:pPr>
        <w:ind w:firstLine="0"/>
        <w:rPr>
          <w:i/>
          <w:iCs/>
        </w:rPr>
      </w:pPr>
      <w:r w:rsidRPr="00E852BB">
        <w:rPr>
          <w:i/>
          <w:iCs/>
        </w:rPr>
        <w:t>„Marie,“</w:t>
      </w:r>
      <w:r w:rsidRPr="00E852BB">
        <w:t xml:space="preserve"> promluvil anděl k překvapené dívce. </w:t>
      </w:r>
      <w:r w:rsidRPr="00E852BB">
        <w:rPr>
          <w:i/>
          <w:iCs/>
        </w:rPr>
        <w:t>„Budeš mít dítě a dáš mu jméno Ježíš. On bude zachránce světa.“</w:t>
      </w:r>
    </w:p>
    <w:p w14:paraId="0D0D2B27" w14:textId="77777777" w:rsidR="00903CC0" w:rsidRPr="00E852BB" w:rsidRDefault="00903CC0" w:rsidP="001A4A7D">
      <w:pPr>
        <w:ind w:firstLine="0"/>
      </w:pPr>
    </w:p>
    <w:p w14:paraId="4D3D32BC" w14:textId="77777777" w:rsidR="00903CC0" w:rsidRPr="00E852BB" w:rsidRDefault="00903CC0" w:rsidP="001A4A7D">
      <w:pPr>
        <w:ind w:firstLine="0"/>
      </w:pPr>
      <w:r w:rsidRPr="00E852BB">
        <w:t xml:space="preserve">Marie se celá rozklepala. Po chvíli však zvítězila její důvěra v Boha a zvědavost. Ptala se, jak se to může stát a uvěřila, že u Boha je možné všecko. Od té chvíle věděla, že je to zvláštní povolání a věřila, že Bůh s ní bude a </w:t>
      </w:r>
      <w:r w:rsidR="0053458C" w:rsidRPr="00E852BB">
        <w:t>d</w:t>
      </w:r>
      <w:r w:rsidRPr="00E852BB">
        <w:t xml:space="preserve">á </w:t>
      </w:r>
      <w:r w:rsidR="0053458C" w:rsidRPr="00E852BB">
        <w:t xml:space="preserve">jí </w:t>
      </w:r>
      <w:r w:rsidRPr="00E852BB">
        <w:t>sílu.</w:t>
      </w:r>
    </w:p>
    <w:p w14:paraId="3FD03FA5" w14:textId="77777777" w:rsidR="00903CC0" w:rsidRPr="00E852BB" w:rsidRDefault="00903CC0" w:rsidP="001A4A7D">
      <w:pPr>
        <w:ind w:firstLine="0"/>
      </w:pPr>
    </w:p>
    <w:p w14:paraId="3326859E" w14:textId="77777777" w:rsidR="00903CC0" w:rsidRPr="00E852BB" w:rsidRDefault="00903CC0" w:rsidP="001A4A7D">
      <w:pPr>
        <w:ind w:firstLine="0"/>
      </w:pPr>
      <w:r w:rsidRPr="00E852BB">
        <w:t>Když se přiblížily dny jejího porodu, byli s Josefem nuceni vydat se na dlouhou cestu do Betléma. Císař nařídil sečíst lidi a každý se musel dostavit do města ze kterého pocházel jeho rod. Bylo to velmi náročné, zejména pro Marii, která byla v očekávání. Ale věděla, že to musí zvládnout, protože v jejím lůně se ukrýval Boží dar pro celý svět.</w:t>
      </w:r>
    </w:p>
    <w:p w14:paraId="67E0CEB8" w14:textId="77777777" w:rsidR="00903CC0" w:rsidRPr="00E852BB" w:rsidRDefault="00903CC0" w:rsidP="001A4A7D">
      <w:pPr>
        <w:ind w:firstLine="0"/>
      </w:pPr>
    </w:p>
    <w:p w14:paraId="36675E42" w14:textId="77777777" w:rsidR="00903CC0" w:rsidRPr="00E852BB" w:rsidRDefault="00903CC0" w:rsidP="001A4A7D">
      <w:pPr>
        <w:ind w:firstLine="0"/>
      </w:pPr>
      <w:r w:rsidRPr="00E852BB">
        <w:t>Když dorazili do Betlému, byla v</w:t>
      </w:r>
      <w:r w:rsidR="009C2F35" w:rsidRPr="00E852BB">
        <w:t>šechna</w:t>
      </w:r>
      <w:r w:rsidRPr="00E852BB">
        <w:t xml:space="preserve"> místa plná. Nikdo jim nechtěl poskytnout útočiště. Lidé si jich nevšímali. Každý měl své vlastní starosti. Nakonec se Marie a Josef uchýlili do stáje.</w:t>
      </w:r>
    </w:p>
    <w:p w14:paraId="3697D5A8" w14:textId="77777777" w:rsidR="00903CC0" w:rsidRPr="00E852BB" w:rsidRDefault="00903CC0" w:rsidP="001A4A7D">
      <w:pPr>
        <w:ind w:firstLine="0"/>
      </w:pPr>
    </w:p>
    <w:p w14:paraId="79EC5309" w14:textId="77777777" w:rsidR="00903CC0" w:rsidRPr="00E852BB" w:rsidRDefault="00903CC0" w:rsidP="001A4A7D">
      <w:pPr>
        <w:ind w:firstLine="0"/>
      </w:pPr>
      <w:r w:rsidRPr="00E852BB">
        <w:t>A právě tam</w:t>
      </w:r>
      <w:r w:rsidR="00823C5D" w:rsidRPr="00E852BB">
        <w:t xml:space="preserve"> …</w:t>
      </w:r>
      <w:r w:rsidRPr="00E852BB">
        <w:t xml:space="preserve"> v chladné noci z pátku na sobotu</w:t>
      </w:r>
      <w:r w:rsidR="00823C5D" w:rsidRPr="00E852BB">
        <w:t xml:space="preserve"> …</w:t>
      </w:r>
      <w:r w:rsidRPr="00E852BB">
        <w:t xml:space="preserve"> dejme tomu</w:t>
      </w:r>
      <w:r w:rsidR="00823C5D" w:rsidRPr="00E852BB">
        <w:t xml:space="preserve"> dne</w:t>
      </w:r>
      <w:r w:rsidRPr="00E852BB">
        <w:t xml:space="preserve"> 17. dubna roku minus </w:t>
      </w:r>
      <w:r w:rsidR="004C5FC9" w:rsidRPr="00E852BB">
        <w:t>šest … s</w:t>
      </w:r>
      <w:r w:rsidRPr="00E852BB">
        <w:t>e narodil Ježíš. Marie ho něžně konejšila v jeslích a dbala na to, aby mu bylo teplo. Když se Ježíš narodil, na obloze se objevila velká a jasná hvězda. Byla to Vánoční hvězda, oznamující celému světu, že zachránce je zde.</w:t>
      </w:r>
    </w:p>
    <w:p w14:paraId="7A3A8BA2" w14:textId="77777777" w:rsidR="00903CC0" w:rsidRPr="00E852BB" w:rsidRDefault="00903CC0" w:rsidP="001A4A7D">
      <w:pPr>
        <w:ind w:firstLine="0"/>
      </w:pPr>
    </w:p>
    <w:p w14:paraId="330BC05C" w14:textId="77777777" w:rsidR="00903CC0" w:rsidRPr="00E852BB" w:rsidRDefault="00903CC0" w:rsidP="001A4A7D">
      <w:pPr>
        <w:ind w:firstLine="0"/>
      </w:pPr>
      <w:r w:rsidRPr="00E852BB">
        <w:t>V tom okamžiku se u pastýřů</w:t>
      </w:r>
      <w:r w:rsidR="00357904" w:rsidRPr="00E852BB">
        <w:t xml:space="preserve"> nedaleko Betléma</w:t>
      </w:r>
      <w:r w:rsidRPr="00E852BB">
        <w:t>, kteří se starali o svá stáda, objevil Boží anděl a řekl jim, že Bůh má v lidech zalíbení a poslal jim Spasitele. Když pastýři spatřili anděla, byli ohromeni jeho světlem.</w:t>
      </w:r>
    </w:p>
    <w:p w14:paraId="64DF62A9" w14:textId="77777777" w:rsidR="00903CC0" w:rsidRPr="00E852BB" w:rsidRDefault="00903CC0" w:rsidP="001A4A7D">
      <w:pPr>
        <w:ind w:firstLine="0"/>
      </w:pPr>
    </w:p>
    <w:p w14:paraId="68D8D40B" w14:textId="77777777" w:rsidR="00903CC0" w:rsidRPr="00E852BB" w:rsidRDefault="00903CC0" w:rsidP="001A4A7D">
      <w:pPr>
        <w:ind w:firstLine="0"/>
      </w:pPr>
      <w:r w:rsidRPr="00E852BB">
        <w:rPr>
          <w:i/>
          <w:iCs/>
        </w:rPr>
        <w:t xml:space="preserve">„Pojďme se podívat,“ </w:t>
      </w:r>
      <w:r w:rsidR="007C79B4" w:rsidRPr="00E852BB">
        <w:t>ře</w:t>
      </w:r>
      <w:r w:rsidRPr="00E852BB">
        <w:t>kl</w:t>
      </w:r>
      <w:r w:rsidR="007C79B4" w:rsidRPr="00E852BB">
        <w:t>i si</w:t>
      </w:r>
      <w:r w:rsidR="00717263" w:rsidRPr="00E852BB">
        <w:t xml:space="preserve"> mezi sebou</w:t>
      </w:r>
      <w:r w:rsidRPr="00E852BB">
        <w:t>. Společně vyrazili na cestu za hvězdou pln</w:t>
      </w:r>
      <w:r w:rsidR="00717263" w:rsidRPr="00E852BB">
        <w:t>i</w:t>
      </w:r>
      <w:r w:rsidRPr="00E852BB">
        <w:t xml:space="preserve"> </w:t>
      </w:r>
      <w:r w:rsidR="00C70561" w:rsidRPr="00E852BB">
        <w:t>úžasu</w:t>
      </w:r>
      <w:r w:rsidRPr="00E852BB">
        <w:t xml:space="preserve">. A když dorazili do Betléma, </w:t>
      </w:r>
      <w:r w:rsidR="00E62079" w:rsidRPr="00E852BB">
        <w:t>u</w:t>
      </w:r>
      <w:r w:rsidRPr="00E852BB">
        <w:t>viděli děťátko v jeslích.</w:t>
      </w:r>
      <w:r w:rsidR="008327AF" w:rsidRPr="00E852BB">
        <w:t xml:space="preserve"> To jim bylo znamení</w:t>
      </w:r>
      <w:r w:rsidR="00A80D70" w:rsidRPr="00E852BB">
        <w:t>m.</w:t>
      </w:r>
      <w:r w:rsidR="008327AF" w:rsidRPr="00E852BB">
        <w:t xml:space="preserve"> Běžně se totiž </w:t>
      </w:r>
      <w:r w:rsidR="00F314CE" w:rsidRPr="00E852BB">
        <w:t xml:space="preserve">… </w:t>
      </w:r>
      <w:r w:rsidR="008327AF" w:rsidRPr="00E852BB">
        <w:t>ani tehdy</w:t>
      </w:r>
      <w:r w:rsidR="00F314CE" w:rsidRPr="00E852BB">
        <w:t xml:space="preserve"> …</w:t>
      </w:r>
      <w:r w:rsidR="008327AF" w:rsidRPr="00E852BB">
        <w:t xml:space="preserve"> ne</w:t>
      </w:r>
      <w:r w:rsidR="0010403A" w:rsidRPr="00E852BB">
        <w:t>pokládal</w:t>
      </w:r>
      <w:r w:rsidR="00F314CE" w:rsidRPr="00E852BB">
        <w:t>a</w:t>
      </w:r>
      <w:r w:rsidR="0010403A" w:rsidRPr="00E852BB">
        <w:t xml:space="preserve"> narozená miminka do jeslí </w:t>
      </w:r>
      <w:r w:rsidR="00B56621" w:rsidRPr="00E852BB">
        <w:t>ze</w:t>
      </w:r>
      <w:r w:rsidR="0010403A" w:rsidRPr="00E852BB">
        <w:t xml:space="preserve"> kterých</w:t>
      </w:r>
      <w:r w:rsidR="00B56621" w:rsidRPr="00E852BB">
        <w:t xml:space="preserve"> </w:t>
      </w:r>
      <w:r w:rsidR="00A80D70" w:rsidRPr="00E852BB">
        <w:t xml:space="preserve">jindy </w:t>
      </w:r>
      <w:r w:rsidR="00F314CE" w:rsidRPr="00E852BB">
        <w:t>žrala seno</w:t>
      </w:r>
      <w:r w:rsidR="00B56621" w:rsidRPr="00E852BB">
        <w:t xml:space="preserve"> domácí zvířata.</w:t>
      </w:r>
      <w:r w:rsidR="00914FBE" w:rsidRPr="00E852BB">
        <w:t xml:space="preserve"> Judští pastýři chudí a prostí, spontánně, bez odporu a pochybností padají na kolena před Pánem nebe a země, který leží v chlévě v jeslích.</w:t>
      </w:r>
      <w:r w:rsidR="00B56621" w:rsidRPr="00E852BB">
        <w:t xml:space="preserve"> </w:t>
      </w:r>
      <w:r w:rsidRPr="00E852BB">
        <w:t xml:space="preserve">Překvapeni a naplněni </w:t>
      </w:r>
      <w:r w:rsidR="00C70561" w:rsidRPr="00E852BB">
        <w:t>radosti</w:t>
      </w:r>
      <w:r w:rsidRPr="00E852BB">
        <w:t xml:space="preserve">, klekli </w:t>
      </w:r>
      <w:r w:rsidR="00A80D70" w:rsidRPr="00E852BB">
        <w:t xml:space="preserve">pastýři </w:t>
      </w:r>
      <w:r w:rsidRPr="00E852BB">
        <w:t xml:space="preserve">před </w:t>
      </w:r>
      <w:r w:rsidR="00E32930" w:rsidRPr="00E852BB">
        <w:t xml:space="preserve">jesličkami </w:t>
      </w:r>
      <w:r w:rsidRPr="00E852BB">
        <w:t>a děkovali Bohu za narození tohoto zázračného dítěte.</w:t>
      </w:r>
    </w:p>
    <w:p w14:paraId="614BA45A" w14:textId="77777777" w:rsidR="00903CC0" w:rsidRPr="00E852BB" w:rsidRDefault="00903CC0" w:rsidP="001A4A7D">
      <w:pPr>
        <w:ind w:firstLine="0"/>
      </w:pPr>
    </w:p>
    <w:p w14:paraId="2DED024A" w14:textId="77777777" w:rsidR="009A1E3D" w:rsidRPr="00E852BB" w:rsidRDefault="009A1E3D" w:rsidP="001A4A7D">
      <w:pPr>
        <w:ind w:firstLine="0"/>
      </w:pPr>
      <w:r w:rsidRPr="00E852BB">
        <w:t>Uvedením pastýřů na scénu Ježíšova narození nám Lukáš otvírá celou sérii Kristových setkání s chudými, nemocnými, posedlými, hříšníky, celníky. Uzn</w:t>
      </w:r>
      <w:r w:rsidR="00345BCF" w:rsidRPr="00E852BB">
        <w:t>ejme</w:t>
      </w:r>
      <w:r w:rsidRPr="00E852BB">
        <w:t xml:space="preserve"> svou vlastní bídu, slabosti, hřích a zotročení</w:t>
      </w:r>
      <w:r w:rsidR="00345BCF" w:rsidRPr="00E852BB">
        <w:t>,</w:t>
      </w:r>
      <w:r w:rsidRPr="00E852BB">
        <w:t xml:space="preserve"> </w:t>
      </w:r>
      <w:r w:rsidR="002A5F84" w:rsidRPr="00E852BB">
        <w:t xml:space="preserve">octněme se </w:t>
      </w:r>
      <w:r w:rsidRPr="00E852BB">
        <w:t xml:space="preserve"> pokorně v hloučku chudých a pohrdaných pastýřů. Pokloňme se spolu s nimi Ježíši. Nechť nás provází vědomí, že nepřišel ke zdravým a šťastným, nýbrž k těm, kterým se</w:t>
      </w:r>
      <w:r w:rsidR="002A5F84" w:rsidRPr="00E852BB">
        <w:t xml:space="preserve"> nevede.</w:t>
      </w:r>
    </w:p>
    <w:p w14:paraId="787D9271" w14:textId="77777777" w:rsidR="009A1E3D" w:rsidRPr="00E852BB" w:rsidRDefault="009A1E3D" w:rsidP="001A4A7D">
      <w:pPr>
        <w:ind w:firstLine="0"/>
      </w:pPr>
    </w:p>
    <w:p w14:paraId="0467F6C9" w14:textId="77777777" w:rsidR="00903CC0" w:rsidRPr="00E852BB" w:rsidRDefault="00903CC0" w:rsidP="001A4A7D">
      <w:pPr>
        <w:ind w:firstLine="0"/>
      </w:pPr>
      <w:r w:rsidRPr="00E852BB">
        <w:t>Te</w:t>
      </w:r>
      <w:r w:rsidR="00E60836" w:rsidRPr="00E852BB">
        <w:t xml:space="preserve"> </w:t>
      </w:r>
      <w:r w:rsidRPr="00E852BB">
        <w:t>příběh o pastýřích</w:t>
      </w:r>
      <w:r w:rsidR="00373BC5" w:rsidRPr="00E852BB">
        <w:t>,</w:t>
      </w:r>
      <w:r w:rsidRPr="00E852BB">
        <w:t xml:space="preserve"> Vánoční hvězdě a narození Ježíše je </w:t>
      </w:r>
      <w:r w:rsidR="00373BC5" w:rsidRPr="00E852BB">
        <w:t xml:space="preserve">příběhem </w:t>
      </w:r>
      <w:r w:rsidRPr="00E852BB">
        <w:t xml:space="preserve">o lásce a naději, kterou Bůh přináší nám všem. Je to příběh, který nám ukazuje, že Boží láska je tak velká, že si vyvolila tento svět a odvážila se narodit </w:t>
      </w:r>
      <w:r w:rsidR="00CF509B" w:rsidRPr="00E852BB">
        <w:t xml:space="preserve">na něj. A to dokonce </w:t>
      </w:r>
      <w:r w:rsidRPr="00E852BB">
        <w:t>jako malé dítě, aby nám přinesla světlo do našeho života.</w:t>
      </w:r>
    </w:p>
    <w:p w14:paraId="237328B4" w14:textId="77777777" w:rsidR="00752848" w:rsidRPr="00E852BB" w:rsidRDefault="00752848" w:rsidP="001A4A7D">
      <w:pPr>
        <w:ind w:firstLine="0"/>
      </w:pPr>
    </w:p>
    <w:p w14:paraId="13ED5743" w14:textId="77777777" w:rsidR="00752848" w:rsidRPr="00E852BB" w:rsidRDefault="00752848" w:rsidP="001A4A7D">
      <w:pPr>
        <w:ind w:firstLine="0"/>
      </w:pPr>
      <w:r w:rsidRPr="00E852BB">
        <w:t>V této meditaci se na chvíli vraťme k nejtěžším okamžikům, kdy byl náš život nějak ohrožen, kdy jsme se cítili bídně. Přivolejme si je proto, abychom hlouběji zakusili, že Ježíš přišel právě kvůli nám. Těžké, bolestné a pokořující zkušenosti lidského života jsou obzvláště místem Ježíšova narození. Prosme, aby nám přemýšlení o chudých pastýřích pomohlo poznávat a stále více milovat chudého Ježíše, abychom tímto způsobem mohli pochopit jeho výzvu k následování.</w:t>
      </w:r>
    </w:p>
    <w:p w14:paraId="13395EF6" w14:textId="77777777" w:rsidR="00903CC0" w:rsidRPr="00E852BB" w:rsidRDefault="00903CC0" w:rsidP="001A4A7D">
      <w:pPr>
        <w:ind w:firstLine="0"/>
      </w:pPr>
    </w:p>
    <w:p w14:paraId="1AFCD0FF" w14:textId="77777777" w:rsidR="00903CC0" w:rsidRPr="00E852BB" w:rsidRDefault="00752848" w:rsidP="001A4A7D">
      <w:pPr>
        <w:ind w:firstLine="0"/>
      </w:pPr>
      <w:r w:rsidRPr="00E852BB">
        <w:t>V</w:t>
      </w:r>
      <w:r w:rsidR="00903CC0" w:rsidRPr="00E852BB">
        <w:t xml:space="preserve"> této třetí adventní neděli, kdy se všichni těšíme na Vánoce, zastavme </w:t>
      </w:r>
      <w:r w:rsidR="007667F8" w:rsidRPr="00E852BB">
        <w:t xml:space="preserve">se </w:t>
      </w:r>
      <w:r w:rsidR="00903CC0" w:rsidRPr="00E852BB">
        <w:t>na okamžik a přijďme k</w:t>
      </w:r>
      <w:r w:rsidR="00815EE9" w:rsidRPr="00E852BB">
        <w:t> </w:t>
      </w:r>
      <w:r w:rsidR="00903CC0" w:rsidRPr="00E852BB">
        <w:t>jeslím</w:t>
      </w:r>
      <w:r w:rsidR="00815EE9" w:rsidRPr="00E852BB">
        <w:t>. P</w:t>
      </w:r>
      <w:r w:rsidR="00903CC0" w:rsidRPr="00E852BB">
        <w:t>ozorně se zadívejme na Ježíše, protože v něm se náš náhled na svět a na naše vlastní životy naplňuj</w:t>
      </w:r>
      <w:r w:rsidR="00815EE9" w:rsidRPr="00E852BB">
        <w:t>e</w:t>
      </w:r>
      <w:r w:rsidR="00903CC0" w:rsidRPr="00E852BB">
        <w:t>.</w:t>
      </w:r>
    </w:p>
    <w:p w14:paraId="6FEA8101" w14:textId="77777777" w:rsidR="00903CC0" w:rsidRPr="00E852BB" w:rsidRDefault="00903CC0" w:rsidP="001A4A7D">
      <w:pPr>
        <w:ind w:firstLine="0"/>
      </w:pPr>
    </w:p>
    <w:p w14:paraId="1263F050" w14:textId="77777777" w:rsidR="00903CC0" w:rsidRPr="00E852BB" w:rsidRDefault="00903CC0" w:rsidP="001A4A7D">
      <w:pPr>
        <w:ind w:firstLine="0"/>
      </w:pPr>
      <w:r w:rsidRPr="00E852BB">
        <w:t xml:space="preserve">Pamatujte si, že tato Vánoční hvězda nám </w:t>
      </w:r>
      <w:r w:rsidR="00B464EB" w:rsidRPr="00E852BB">
        <w:t>značí cestu. C</w:t>
      </w:r>
      <w:r w:rsidRPr="00E852BB">
        <w:t>estu</w:t>
      </w:r>
      <w:r w:rsidR="00B464EB" w:rsidRPr="00E852BB">
        <w:t xml:space="preserve">, jakou </w:t>
      </w:r>
      <w:r w:rsidRPr="00E852BB">
        <w:t>máme kráčet. Vyzvěte Ježíše, aby zůstal v</w:t>
      </w:r>
      <w:r w:rsidR="00A77B04" w:rsidRPr="00E852BB">
        <w:t>e v</w:t>
      </w:r>
      <w:r w:rsidRPr="00E852BB">
        <w:t xml:space="preserve">ašich srdcích a nezapomeňte, že </w:t>
      </w:r>
      <w:r w:rsidR="00A77B04" w:rsidRPr="00E852BB">
        <w:t>n</w:t>
      </w:r>
      <w:r w:rsidRPr="00E852BB">
        <w:t>arození Krista je dárek, který nám Bůh dal s láskou a radostí.</w:t>
      </w:r>
    </w:p>
    <w:p w14:paraId="1F06E4BD" w14:textId="77777777" w:rsidR="00903CC0" w:rsidRPr="00E852BB" w:rsidRDefault="00903CC0" w:rsidP="001A4A7D">
      <w:pPr>
        <w:ind w:firstLine="0"/>
      </w:pPr>
    </w:p>
    <w:p w14:paraId="6681D88F" w14:textId="77777777" w:rsidR="00903CC0" w:rsidRPr="00E852BB" w:rsidRDefault="00A77B04" w:rsidP="001A4A7D">
      <w:pPr>
        <w:ind w:firstLine="0"/>
      </w:pPr>
      <w:r w:rsidRPr="00E852BB">
        <w:t>P</w:t>
      </w:r>
      <w:r w:rsidR="00903CC0" w:rsidRPr="00E852BB">
        <w:t>amatujte si tento úžasný příběh o Vánoční hvězdě a Ježíšově</w:t>
      </w:r>
      <w:r w:rsidR="00C7769B" w:rsidRPr="00E852BB">
        <w:t xml:space="preserve"> narození</w:t>
      </w:r>
      <w:r w:rsidR="00903CC0" w:rsidRPr="00E852BB">
        <w:t xml:space="preserve">. Ať se vaše srdce plní nadějí a láskou, protože Ježíš je s vámi a </w:t>
      </w:r>
      <w:r w:rsidR="00C7769B" w:rsidRPr="00E852BB">
        <w:t xml:space="preserve">vždycky s vámi </w:t>
      </w:r>
      <w:r w:rsidR="00903CC0" w:rsidRPr="00E852BB">
        <w:t>bude.</w:t>
      </w:r>
    </w:p>
    <w:p w14:paraId="1E5DE51B" w14:textId="77777777" w:rsidR="00903CC0" w:rsidRPr="00E852BB" w:rsidRDefault="00903CC0" w:rsidP="001A4A7D">
      <w:pPr>
        <w:ind w:firstLine="0"/>
      </w:pPr>
    </w:p>
    <w:p w14:paraId="132AF9A7" w14:textId="77777777" w:rsidR="00A72191" w:rsidRPr="00E852BB" w:rsidRDefault="00903CC0" w:rsidP="001A4A7D">
      <w:pPr>
        <w:ind w:firstLine="0"/>
      </w:pPr>
      <w:r w:rsidRPr="00E852BB">
        <w:t>Vám i vašim rodinám přeji krásné a požehnané Vánoce! Amen.</w:t>
      </w:r>
    </w:p>
    <w:sectPr w:rsidR="00A72191" w:rsidRPr="00E852BB" w:rsidSect="00E852BB">
      <w:pgSz w:w="11906" w:h="16838" w:code="9"/>
      <w:pgMar w:top="397" w:right="397" w:bottom="397" w:left="397" w:header="0" w:footer="0" w:gutter="0"/>
      <w:cols w:space="709"/>
      <w:docGrid w:linePitch="16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91"/>
    <w:rsid w:val="000904F0"/>
    <w:rsid w:val="0010403A"/>
    <w:rsid w:val="00163C20"/>
    <w:rsid w:val="00176262"/>
    <w:rsid w:val="00182EB6"/>
    <w:rsid w:val="001A4A7D"/>
    <w:rsid w:val="002A5F84"/>
    <w:rsid w:val="00311BD0"/>
    <w:rsid w:val="00345BCF"/>
    <w:rsid w:val="00357904"/>
    <w:rsid w:val="00373BC5"/>
    <w:rsid w:val="004C5FC9"/>
    <w:rsid w:val="0053458C"/>
    <w:rsid w:val="00547146"/>
    <w:rsid w:val="005D5EFF"/>
    <w:rsid w:val="00717263"/>
    <w:rsid w:val="00752848"/>
    <w:rsid w:val="007667F8"/>
    <w:rsid w:val="00794DA2"/>
    <w:rsid w:val="007C79B4"/>
    <w:rsid w:val="00815EE9"/>
    <w:rsid w:val="00823C5D"/>
    <w:rsid w:val="008327AF"/>
    <w:rsid w:val="008E20FB"/>
    <w:rsid w:val="00903CC0"/>
    <w:rsid w:val="00914FBE"/>
    <w:rsid w:val="009A1E3D"/>
    <w:rsid w:val="009C2F35"/>
    <w:rsid w:val="00A72191"/>
    <w:rsid w:val="00A77B04"/>
    <w:rsid w:val="00A80D70"/>
    <w:rsid w:val="00B464EB"/>
    <w:rsid w:val="00B56621"/>
    <w:rsid w:val="00C70561"/>
    <w:rsid w:val="00C7769B"/>
    <w:rsid w:val="00CF509B"/>
    <w:rsid w:val="00DB3B25"/>
    <w:rsid w:val="00E32930"/>
    <w:rsid w:val="00E60836"/>
    <w:rsid w:val="00E62079"/>
    <w:rsid w:val="00E852BB"/>
    <w:rsid w:val="00F3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2B1E85"/>
  <w15:chartTrackingRefBased/>
  <w15:docId w15:val="{C75587AD-1721-F84A-9A1F-844224E0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autoSpaceDE w:val="0"/>
      <w:autoSpaceDN w:val="0"/>
      <w:ind w:firstLine="709"/>
      <w:jc w:val="both"/>
    </w:pPr>
    <w:rPr>
      <w:rFonts w:ascii="Bookman Old Style" w:hAnsi="Bookman Old Style" w:cs="Bookman Old Style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sablony\A4.dot" TargetMode="External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A4.dot</Template>
  <TotalTime>21</TotalTime>
  <Pages>3</Pages>
  <Words>756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Ježíšovo narození</vt:lpstr>
    </vt:vector>
  </TitlesOfParts>
  <Company>Církev bratrská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Vánoční zázrak</dc:title>
  <dc:subject/>
  <dc:creator>Pavel Mošner</dc:creator>
  <cp:keywords/>
  <dc:description/>
  <cp:lastModifiedBy>pa mos</cp:lastModifiedBy>
  <cp:revision>39</cp:revision>
  <cp:lastPrinted>2005-12-24T20:30:00Z</cp:lastPrinted>
  <dcterms:created xsi:type="dcterms:W3CDTF">2023-12-14T11:03:00Z</dcterms:created>
  <dcterms:modified xsi:type="dcterms:W3CDTF">2023-12-14T12:25:00Z</dcterms:modified>
</cp:coreProperties>
</file>